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DC363B">
      <w:pPr>
        <w:widowControl/>
        <w:spacing w:line="560" w:lineRule="exact"/>
        <w:jc w:val="both"/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shd w:val="clear" w:color="auto" w:fill="FFFFFF"/>
          <w:lang w:val="en-US" w:eastAsia="zh-CN"/>
        </w:rPr>
        <w:t>附件：</w:t>
      </w:r>
    </w:p>
    <w:p w14:paraId="459D768B">
      <w:pPr>
        <w:widowControl w:val="0"/>
        <w:spacing w:before="0" w:after="140" w:line="276" w:lineRule="auto"/>
        <w:jc w:val="center"/>
        <w:rPr>
          <w:rFonts w:hint="eastAsia" w:ascii="方正小标宋简体" w:hAnsi="方正小标宋简体" w:eastAsia="方正小标宋简体" w:cs="方正小标宋简体"/>
          <w:kern w:val="2"/>
          <w:sz w:val="36"/>
          <w:szCs w:val="36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36"/>
          <w:szCs w:val="36"/>
          <w:shd w:val="clear" w:color="auto" w:fill="FFFFFF"/>
          <w:lang w:val="en-US" w:eastAsia="zh-CN" w:bidi="ar-SA"/>
        </w:rPr>
        <w:t>湖南省建筑业协会观摩项目申请意向表</w:t>
      </w:r>
    </w:p>
    <w:tbl>
      <w:tblPr>
        <w:tblStyle w:val="10"/>
        <w:tblW w:w="4997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1"/>
        <w:gridCol w:w="2311"/>
        <w:gridCol w:w="2406"/>
        <w:gridCol w:w="2205"/>
      </w:tblGrid>
      <w:tr w14:paraId="67D20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C1BCBC">
            <w:pPr>
              <w:spacing w:line="360" w:lineRule="atLeast"/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一、项目基本情况</w:t>
            </w:r>
          </w:p>
        </w:tc>
      </w:tr>
      <w:tr w14:paraId="573CB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9498B">
            <w:pPr>
              <w:spacing w:line="360" w:lineRule="atLeast"/>
              <w:jc w:val="distribute"/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>项目名称</w:t>
            </w:r>
          </w:p>
        </w:tc>
        <w:tc>
          <w:tcPr>
            <w:tcW w:w="38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8690A">
            <w:pPr>
              <w:spacing w:line="360" w:lineRule="atLeas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5B6D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0DC2B">
            <w:pPr>
              <w:spacing w:line="360" w:lineRule="atLeast"/>
              <w:jc w:val="distribute"/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>项目地址</w:t>
            </w:r>
          </w:p>
        </w:tc>
        <w:tc>
          <w:tcPr>
            <w:tcW w:w="38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EBA5DE">
            <w:pPr>
              <w:spacing w:line="360" w:lineRule="atLeas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571E6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F33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distribute"/>
              <w:textAlignment w:val="auto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申请类型</w:t>
            </w:r>
          </w:p>
        </w:tc>
        <w:tc>
          <w:tcPr>
            <w:tcW w:w="38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A678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 xml:space="preserve">☐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bidi="ar"/>
              </w:rPr>
              <w:t>安全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质量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bidi="ar"/>
              </w:rPr>
              <w:t>生产标准化观摩工地</w:t>
            </w: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 xml:space="preserve">   </w:t>
            </w:r>
          </w:p>
          <w:p w14:paraId="21752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 xml:space="preserve">☐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 xml:space="preserve">智能建造示范观摩工地   </w:t>
            </w:r>
          </w:p>
          <w:p w14:paraId="7C84D3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☐ 绿色建造示范观摩工地</w:t>
            </w:r>
          </w:p>
          <w:p w14:paraId="272FD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Calibri" w:hAnsi="Calibri" w:eastAsia="宋体" w:cs="Times New Roman"/>
                <w:sz w:val="21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bidi="ar"/>
              </w:rPr>
              <w:t>☐ 装配式建筑应用示范观摩工地</w:t>
            </w:r>
          </w:p>
        </w:tc>
      </w:tr>
      <w:tr w14:paraId="713DFB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4EB129">
            <w:pPr>
              <w:spacing w:line="360" w:lineRule="atLeast"/>
              <w:jc w:val="distribute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>项目类型</w:t>
            </w:r>
          </w:p>
        </w:tc>
        <w:tc>
          <w:tcPr>
            <w:tcW w:w="38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4841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 xml:space="preserve">☐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房屋建筑工程</w:t>
            </w: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 xml:space="preserve">   </w:t>
            </w:r>
          </w:p>
          <w:p w14:paraId="4C720C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 xml:space="preserve">☐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 xml:space="preserve">市政公用工程   </w:t>
            </w:r>
          </w:p>
          <w:p w14:paraId="0DF824B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☐ 工业交通水利工程</w:t>
            </w:r>
          </w:p>
        </w:tc>
      </w:tr>
      <w:tr w14:paraId="1CD3BC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E37D8">
            <w:pPr>
              <w:spacing w:line="360" w:lineRule="atLeast"/>
              <w:jc w:val="distribute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观摩类型</w:t>
            </w:r>
          </w:p>
        </w:tc>
        <w:tc>
          <w:tcPr>
            <w:tcW w:w="38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C59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 xml:space="preserve">☐ 现场观摩   </w:t>
            </w:r>
          </w:p>
          <w:p w14:paraId="4BE568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 xml:space="preserve">☐ 云观摩   </w:t>
            </w:r>
          </w:p>
        </w:tc>
      </w:tr>
      <w:tr w14:paraId="1FD7C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217203">
            <w:pPr>
              <w:spacing w:line="360" w:lineRule="atLeast"/>
              <w:jc w:val="distribute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>总建筑面积</w:t>
            </w:r>
          </w:p>
        </w:tc>
        <w:tc>
          <w:tcPr>
            <w:tcW w:w="1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4099C">
            <w:pPr>
              <w:spacing w:line="57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u w:val="single"/>
                <w:lang w:bidi="ar"/>
              </w:rPr>
              <w:t xml:space="preserve">      </w:t>
            </w: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>万㎡</w:t>
            </w:r>
          </w:p>
        </w:tc>
        <w:tc>
          <w:tcPr>
            <w:tcW w:w="13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B5330D">
            <w:pPr>
              <w:spacing w:line="360" w:lineRule="atLeas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>项目总投资</w:t>
            </w:r>
          </w:p>
        </w:tc>
        <w:tc>
          <w:tcPr>
            <w:tcW w:w="12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B4E07">
            <w:pPr>
              <w:spacing w:line="360" w:lineRule="atLeas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u w:val="single"/>
              </w:rPr>
              <w:t xml:space="preserve">      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万元</w:t>
            </w:r>
          </w:p>
        </w:tc>
      </w:tr>
      <w:tr w14:paraId="0DEBF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571225">
            <w:pPr>
              <w:spacing w:line="360" w:lineRule="atLeast"/>
              <w:jc w:val="distribute"/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>当前项目进度</w:t>
            </w:r>
          </w:p>
        </w:tc>
        <w:tc>
          <w:tcPr>
            <w:tcW w:w="1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E39BB">
            <w:pPr>
              <w:spacing w:line="57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  <w:u w:val="single"/>
                <w:lang w:bidi="ar"/>
              </w:rPr>
            </w:pPr>
          </w:p>
        </w:tc>
        <w:tc>
          <w:tcPr>
            <w:tcW w:w="13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C24CA">
            <w:pPr>
              <w:spacing w:line="360" w:lineRule="atLeast"/>
              <w:jc w:val="center"/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>开工和竣工时间</w:t>
            </w:r>
          </w:p>
        </w:tc>
        <w:tc>
          <w:tcPr>
            <w:tcW w:w="12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A42AA6">
            <w:pPr>
              <w:spacing w:line="360" w:lineRule="atLeast"/>
              <w:jc w:val="center"/>
              <w:rPr>
                <w:rFonts w:ascii="Times New Roman" w:hAnsi="Times New Roman" w:eastAsia="仿宋" w:cs="Times New Roman"/>
                <w:sz w:val="28"/>
                <w:szCs w:val="28"/>
                <w:u w:val="single"/>
              </w:rPr>
            </w:pPr>
          </w:p>
        </w:tc>
      </w:tr>
      <w:tr w14:paraId="46085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8BD0C">
            <w:pPr>
              <w:spacing w:line="360" w:lineRule="atLeast"/>
              <w:jc w:val="distribute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观摩时间</w:t>
            </w:r>
          </w:p>
        </w:tc>
        <w:tc>
          <w:tcPr>
            <w:tcW w:w="38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8083B">
            <w:pPr>
              <w:spacing w:line="360" w:lineRule="atLeast"/>
              <w:jc w:val="center"/>
              <w:rPr>
                <w:rFonts w:ascii="Times New Roman" w:hAnsi="Times New Roman" w:eastAsia="仿宋" w:cs="Times New Roman"/>
                <w:sz w:val="28"/>
                <w:szCs w:val="28"/>
                <w:u w:val="single"/>
              </w:rPr>
            </w:pPr>
          </w:p>
        </w:tc>
      </w:tr>
      <w:tr w14:paraId="3C545D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3AD60">
            <w:pPr>
              <w:jc w:val="distribute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>建设单位</w:t>
            </w:r>
          </w:p>
        </w:tc>
        <w:tc>
          <w:tcPr>
            <w:tcW w:w="38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B2A804">
            <w:pPr>
              <w:spacing w:line="360" w:lineRule="atLeas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387D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D5442F">
            <w:pPr>
              <w:jc w:val="distribute"/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>施工单位</w:t>
            </w:r>
          </w:p>
        </w:tc>
        <w:tc>
          <w:tcPr>
            <w:tcW w:w="3869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B37EA6">
            <w:pPr>
              <w:spacing w:line="360" w:lineRule="atLeas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24325B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13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B0AEDB">
            <w:pPr>
              <w:jc w:val="distribute"/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 w:bidi="ar"/>
              </w:rPr>
              <w:t>申请</w:t>
            </w: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>联系人</w:t>
            </w:r>
          </w:p>
        </w:tc>
        <w:tc>
          <w:tcPr>
            <w:tcW w:w="129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CF499A">
            <w:pPr>
              <w:spacing w:line="57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  <w:tc>
          <w:tcPr>
            <w:tcW w:w="134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425A0">
            <w:pPr>
              <w:spacing w:line="360" w:lineRule="atLeast"/>
              <w:jc w:val="center"/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1232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E955C6">
            <w:pPr>
              <w:spacing w:line="360" w:lineRule="atLeas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</w:tc>
      </w:tr>
      <w:tr w14:paraId="3357CE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00F45">
            <w:pPr>
              <w:jc w:val="left"/>
              <w:rPr>
                <w:rFonts w:ascii="Times New Roman" w:hAnsi="Times New Roman" w:eastAsia="仿宋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  <w:lang w:bidi="ar"/>
              </w:rPr>
              <w:t>二、项目情况简介</w:t>
            </w:r>
          </w:p>
        </w:tc>
      </w:tr>
      <w:tr w14:paraId="73586D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4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67BA31E">
            <w:pPr>
              <w:widowControl w:val="0"/>
              <w:spacing w:before="0" w:after="140" w:line="276" w:lineRule="auto"/>
              <w:jc w:val="both"/>
              <w:rPr>
                <w:rFonts w:ascii="Times New Roman" w:hAnsi="Times New Roman" w:eastAsia="仿宋" w:cs="Times New Roman"/>
                <w:kern w:val="2"/>
                <w:sz w:val="28"/>
                <w:szCs w:val="28"/>
                <w:lang w:val="en-US" w:eastAsia="zh-CN" w:bidi="ar"/>
              </w:rPr>
            </w:pPr>
          </w:p>
        </w:tc>
      </w:tr>
      <w:tr w14:paraId="06C339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3D02A23">
            <w:pPr>
              <w:jc w:val="lef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sz w:val="28"/>
                <w:szCs w:val="28"/>
              </w:rPr>
              <w:t>三、审核意见</w:t>
            </w:r>
          </w:p>
        </w:tc>
      </w:tr>
      <w:tr w14:paraId="7C206E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7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E81088">
            <w:pPr>
              <w:snapToGrid w:val="0"/>
              <w:spacing w:line="56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>申请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单位意见：</w:t>
            </w:r>
          </w:p>
          <w:p w14:paraId="397FC419">
            <w:pPr>
              <w:snapToGrid w:val="0"/>
              <w:spacing w:line="56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 w14:paraId="7AA92692">
            <w:pPr>
              <w:snapToGrid w:val="0"/>
              <w:spacing w:line="56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 w14:paraId="70D04C1B">
            <w:pPr>
              <w:snapToGrid w:val="0"/>
              <w:spacing w:line="56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 w14:paraId="4C1A42B9">
            <w:pPr>
              <w:snapToGrid w:val="0"/>
              <w:spacing w:line="56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 w14:paraId="49B93D8A">
            <w:pPr>
              <w:snapToGrid w:val="0"/>
              <w:spacing w:line="56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 w14:paraId="02F61F6D">
            <w:pPr>
              <w:snapToGrid w:val="0"/>
              <w:spacing w:line="56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 w14:paraId="5AC31FF2">
            <w:pPr>
              <w:snapToGrid w:val="0"/>
              <w:spacing w:line="56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</w:p>
          <w:p w14:paraId="365E63F2">
            <w:pPr>
              <w:snapToGrid w:val="0"/>
              <w:spacing w:line="560" w:lineRule="exact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ascii="Times New Roman" w:hAnsi="Times New Roman" w:eastAsia="仿宋" w:cs="Times New Roman"/>
                <w:sz w:val="28"/>
                <w:szCs w:val="28"/>
              </w:rPr>
              <w:t xml:space="preserve">            </w:t>
            </w: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 xml:space="preserve">                         申请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单位盖章：</w:t>
            </w:r>
          </w:p>
          <w:p w14:paraId="45E2F088">
            <w:pPr>
              <w:spacing w:line="560" w:lineRule="exact"/>
              <w:jc w:val="center"/>
              <w:rPr>
                <w:rFonts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Times New Roman"/>
                <w:sz w:val="28"/>
                <w:szCs w:val="28"/>
                <w:lang w:val="en-US" w:eastAsia="zh-CN"/>
              </w:rPr>
              <w:t xml:space="preserve">                        </w:t>
            </w:r>
            <w:r>
              <w:rPr>
                <w:rFonts w:ascii="Times New Roman" w:hAnsi="Times New Roman" w:eastAsia="仿宋" w:cs="Times New Roman"/>
                <w:sz w:val="28"/>
                <w:szCs w:val="28"/>
              </w:rPr>
              <w:t>年     月      日</w:t>
            </w:r>
          </w:p>
        </w:tc>
      </w:tr>
    </w:tbl>
    <w:p w14:paraId="0AB2C85E">
      <w:pPr>
        <w:tabs>
          <w:tab w:val="left" w:pos="8364"/>
        </w:tabs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2098" w:right="1587" w:bottom="2098" w:left="1587" w:header="1701" w:footer="1701" w:gutter="0"/>
      <w:pgNumType w:fmt="decimal"/>
      <w:cols w:space="0" w:num="1"/>
      <w:rtlGutter w:val="0"/>
      <w:docGrid w:type="linesAndChars" w:linePitch="582" w:charSpace="-16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  <w:embedRegular r:id="rId1" w:fontKey="{430FA3BC-8DD2-4FD9-8370-47F244CC381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BA66A208-E1C5-4F91-AC1A-3CD5D92B439E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4561EEB-32D3-471D-B748-580E00A8A24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F2EB4451-0035-4B04-BEFB-D269EC56ABD4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651490">
    <w:pPr>
      <w:pStyle w:val="6"/>
      <w:rPr>
        <w:rFonts w:ascii="Times New Roman" w:hAnsi="Times New Roman" w:eastAsia="宋体" w:cs="Times New Roman"/>
        <w:kern w:val="2"/>
        <w:sz w:val="18"/>
        <w:szCs w:val="20"/>
        <w:lang w:val="en-US" w:eastAsia="zh-CN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BD42690">
    <w:pPr>
      <w:pStyle w:val="7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displayBackgroundShape w:val="1"/>
  <w:embedTrueTypeFonts/>
  <w:saveSubsetFonts/>
  <w:bordersDoNotSurroundHeader w:val="1"/>
  <w:bordersDoNotSurroundFooter w:val="1"/>
  <w:documentProtection w:enforcement="0"/>
  <w:defaultTabStop w:val="420"/>
  <w:drawingGridHorizontalSpacing w:val="156"/>
  <w:drawingGridVerticalSpacing w:val="291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FELayout/>
    <w:useAltKinsokuLineBreakRules/>
    <w:compatSetting w:name="compatibilityMode" w:uri="http://schemas.microsoft.com/office/word" w:val="15"/>
  </w:compat>
  <w:docVars>
    <w:docVar w:name="commondata" w:val="eyJoZGlkIjoiNjgzM2UyYzQ2YjdhYWY3NDRkOTYwYjFhMmE1ZWIyNTgifQ=="/>
  </w:docVars>
  <w:rsids>
    <w:rsidRoot w:val="00000000"/>
    <w:rsid w:val="0CF307C8"/>
    <w:rsid w:val="14625D51"/>
    <w:rsid w:val="224A27FA"/>
    <w:rsid w:val="24810EF1"/>
    <w:rsid w:val="38AB03B4"/>
    <w:rsid w:val="3AB265D9"/>
    <w:rsid w:val="3B7F12F6"/>
    <w:rsid w:val="3BAB20EB"/>
    <w:rsid w:val="4F985C14"/>
    <w:rsid w:val="531A6B64"/>
    <w:rsid w:val="5F5A2766"/>
    <w:rsid w:val="60440B3C"/>
    <w:rsid w:val="6A0C3F3D"/>
    <w:rsid w:val="6BC05C4C"/>
    <w:rsid w:val="6D1622F5"/>
    <w:rsid w:val="6F4F630E"/>
    <w:rsid w:val="748B48B0"/>
    <w:rsid w:val="7EA653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仿宋_GB2312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autoRedefine/>
    <w:qFormat/>
    <w:uiPriority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character" w:default="1" w:styleId="11">
    <w:name w:val="Default Paragraph Font"/>
    <w:autoRedefine/>
    <w:qFormat/>
    <w:uiPriority w:val="0"/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"/>
    </w:rPr>
  </w:style>
  <w:style w:type="paragraph" w:styleId="6">
    <w:name w:val="footer"/>
    <w:autoRedefine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7">
    <w:name w:val="header"/>
    <w:autoRedefine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eastAsia="宋体" w:cs="Times New Roman"/>
      <w:kern w:val="2"/>
      <w:sz w:val="18"/>
      <w:szCs w:val="18"/>
      <w:lang w:val="en-US" w:eastAsia="zh-CN" w:bidi="ar-SA"/>
    </w:rPr>
  </w:style>
  <w:style w:type="paragraph" w:styleId="8">
    <w:name w:val="index 9"/>
    <w:basedOn w:val="1"/>
    <w:next w:val="1"/>
    <w:autoRedefine/>
    <w:qFormat/>
    <w:uiPriority w:val="0"/>
    <w:pPr>
      <w:ind w:left="3360"/>
    </w:pPr>
  </w:style>
  <w:style w:type="paragraph" w:styleId="9">
    <w:name w:val="Normal (Web)"/>
    <w:basedOn w:val="1"/>
    <w:qFormat/>
    <w:uiPriority w:val="0"/>
    <w:pPr>
      <w:keepNext w:val="0"/>
      <w:keepLines w:val="0"/>
      <w:widowControl/>
      <w:suppressLineNumbers w:val="0"/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styleId="12">
    <w:name w:val="page number"/>
    <w:autoRedefine/>
    <w:qFormat/>
    <w:uiPriority w:val="0"/>
  </w:style>
  <w:style w:type="paragraph" w:customStyle="1" w:styleId="13">
    <w:name w:val="列出段落"/>
    <w:autoRedefine/>
    <w:qFormat/>
    <w:uiPriority w:val="0"/>
    <w:pPr>
      <w:widowControl w:val="0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customStyle="1" w:styleId="14">
    <w:name w:val="无间隔1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Pages>3</Pages>
  <Words>1411</Words>
  <Characters>1488</Characters>
  <Lines>0</Lines>
  <Paragraphs>66</Paragraphs>
  <TotalTime>5</TotalTime>
  <ScaleCrop>false</ScaleCrop>
  <LinksUpToDate>false</LinksUpToDate>
  <CharactersWithSpaces>1675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2023-12-06T03:52:00Z</dcterms:created>
  <dc:creator>申雅芳</dc:creator>
  <cp:lastModifiedBy>周伟</cp:lastModifiedBy>
  <cp:lastPrinted>2025-05-13T07:27:00Z</cp:lastPrinted>
  <dcterms:modified xsi:type="dcterms:W3CDTF">2025-06-13T06:41:03Z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25D6738B6F1446F989E87AB258FC3529_13</vt:lpwstr>
  </property>
  <property fmtid="{D5CDD505-2E9C-101B-9397-08002B2CF9AE}" pid="4" name="KSOTemplateDocerSaveRecord">
    <vt:lpwstr>eyJoZGlkIjoiZjVkYWU5Mjk4NWFlMjc5ODRmNTY0MjA4NmM4OTYyZjciLCJ1c2VySWQiOiIyMzExOTQ2MDYifQ==</vt:lpwstr>
  </property>
</Properties>
</file>